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13C72" w:rsidRPr="00B8671D" w:rsidRDefault="003158B3" w:rsidP="005D2BFB">
      <w:pPr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noProof/>
          <w:color w:val="000000"/>
        </w:rPr>
        <mc:AlternateContent>
          <mc:Choice Requires="wpg">
            <w:drawing>
              <wp:inline distT="0" distB="0" distL="0" distR="0" wp14:anchorId="7AFB7E4C" wp14:editId="1D29367A">
                <wp:extent cx="5490845" cy="396875"/>
                <wp:effectExtent l="0" t="0" r="0" b="317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0845" cy="396875"/>
                          <a:chOff x="0" y="2006600"/>
                          <a:chExt cx="9144000" cy="66040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sotope_doe_shad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800" y="2006600"/>
                            <a:ext cx="13462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New_DOE_Logo_Color_04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9950"/>
                            <a:ext cx="1547813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547813" y="2346960"/>
                            <a:ext cx="6249987" cy="91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50000"/>
                                </a:schemeClr>
                              </a:gs>
                              <a:gs pos="100000">
                                <a:schemeClr val="accent3">
                                  <a:lumMod val="50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F6ED3" w:rsidRDefault="000F6ED3" w:rsidP="000F6ED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B7E4C" id="Group 7" o:spid="_x0000_s1026" style="width:432.35pt;height:31.25pt;mso-position-horizontal-relative:char;mso-position-vertical-relative:line" coordorigin=",20066" coordsize="91440,66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B&#10;aQdTS0g6mgAHelpB3paACiiigAooooAKKKKACiiigAorhvjd4zv/AIe/CvxD4i0tYWv7CASRC4Us&#10;md6jkAgngnvXxH/w3v8AEr/n30P/AMBH/wDjlAH6K0V+dX/De/xK/wCffQ//AAEf/wCOUf8ADe/x&#10;K/599D/8BH/+OU7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0f8K21L/oExf8AfUf+NexUUA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b/wDwWVH/ABIPhd/186h/6DBX6QV+b/8AwWVH/Eg+&#10;F3/XzqH/AKDBSew1ufl/X3H/AMEhP+Tk/Ef/AGKtz/6V2lfDlfcf/BIT/k5PxH/2Ktz/AOldpULc&#10;2ex+vtFFFaG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/tRfskeGv2rLLw/beItW1TSl0WSaSFtMMYLmQ&#10;IGDb0b+4OmK90ooA+Cv+HPnwy/6HDxV/33bf/Gq9c/Zm/YN8H/sveO77xT4f17WtUvLvTn014dSa&#10;IxhGkjkLDYinOYlHXGCa+maKVkO7Ciiim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isotope_doe_shadows" style="position:absolute;left:77978;top:20066;width:13462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TVrBAAAA2gAAAA8AAABkcnMvZG93bnJldi54bWxET89rwjAUvg/2P4Q32GVouh2KVKOIY8zL&#10;1lkFPT6aZ1NsXkqS2e6/Nwdhx4/v92I12k5cyYfWsYLXaQaCuHa65UbBYf8xmYEIEVlj55gU/FGA&#10;1fLxYYGFdgPv6FrFRqQQDgUqMDH2hZShNmQxTF1PnLiz8xZjgr6R2uOQwm0n37IslxZbTg0Ge9oY&#10;qi/Vr1XwnR9/qPzKy822+Xx5P+1nbW+CUs9P43oOItIY/8V391YrSFvTlX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3TVrBAAAA2gAAAA8AAAAAAAAAAAAAAAAAnwIA&#10;AGRycy9kb3ducmV2LnhtbFBLBQYAAAAABAAEAPcAAACNAwAAAAA=&#10;">
                  <v:imagedata r:id="rId9" o:title="isotope_doe_shadows"/>
                </v:shape>
                <v:shape id="Picture 9" o:spid="_x0000_s1028" type="#_x0000_t75" alt="New_DOE_Logo_Color_042808" style="position:absolute;top:21399;width:1547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U5XEAAAA2gAAAA8AAABkcnMvZG93bnJldi54bWxEj09rAjEUxO+C3yE8oTfN6qHoahQVpD2U&#10;Yv2DeHtsnpvFzcuySde1n94UBI/DzPyGmS1aW4qGal84VjAcJCCIM6cLzhUc9pv+GIQPyBpLx6Tg&#10;Th4W825nhql2N/6hZhdyESHsU1RgQqhSKX1myKIfuIo4ehdXWwxR1rnUNd4i3JZylCTv0mLBccFg&#10;RWtD2XX3axW0W3O8Xv5WzffHkMvT17LQ4/Ndqbdeu5yCCNSGV/jZ/tQKJvB/Jd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VU5XEAAAA2gAAAA8AAAAAAAAAAAAAAAAA&#10;nwIAAGRycy9kb3ducmV2LnhtbFBLBQYAAAAABAAEAPcAAACQAwAAAAA=&#10;">
                  <v:imagedata r:id="rId10" o:title="New_DOE_Logo_Color_042808"/>
                </v:shape>
                <v:rect id="Rectangle 10" o:spid="_x0000_s1029" style="position:absolute;left:15478;top:23469;width:62500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uIcUA&#10;AADbAAAADwAAAGRycy9kb3ducmV2LnhtbESPQWvCQBCF7wX/wzKFXoJuLFJrdBUpFCo9GYt4HLJj&#10;sjQ7G7Jbjf76zqHQ2wzvzXvfrDaDb9WF+ugCG5hOclDEVbCOawNfh/fxK6iYkC22gcnAjSJs1qOH&#10;FRY2XHlPlzLVSkI4FmigSakrtI5VQx7jJHTEop1D7zHJ2tfa9niVcN/q5zx/0R4dS0ODHb01VH2X&#10;P97AKXP7pLc7e7ofs3JxdPPsczY35ulx2C5BJRrSv/nv+sM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u4hxQAAANsAAAAPAAAAAAAAAAAAAAAAAJgCAABkcnMv&#10;ZG93bnJldi54bWxQSwUGAAAAAAQABAD1AAAAigMAAAAA&#10;" fillcolor="#4e6128 [1606]" stroked="f">
                  <v:fill color2="#c2d69b [1942]" angle="90" focus="5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F6ED3" w:rsidRDefault="000F6ED3" w:rsidP="000F6ED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13C72" w:rsidRPr="007246CE" w:rsidRDefault="00435C97" w:rsidP="00F13C72">
      <w:pPr>
        <w:ind w:right="567"/>
        <w:jc w:val="center"/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</w:pPr>
      <w:r w:rsidRPr="007246CE"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  <w:t>6</w:t>
      </w:r>
      <w:r w:rsidR="00243E25" w:rsidRPr="007246CE">
        <w:rPr>
          <w:rFonts w:ascii="Times New Roman" w:eastAsia="MS Mincho" w:hAnsi="Times New Roman"/>
          <w:b/>
          <w:i/>
          <w:iCs/>
          <w:sz w:val="32"/>
          <w:szCs w:val="32"/>
          <w:vertAlign w:val="superscript"/>
          <w:lang w:val="en-GB"/>
        </w:rPr>
        <w:t>th</w:t>
      </w:r>
      <w:r w:rsidR="001078DD" w:rsidRPr="007246CE">
        <w:rPr>
          <w:rFonts w:ascii="Times New Roman" w:eastAsia="MS Mincho" w:hAnsi="Times New Roman"/>
          <w:b/>
          <w:i/>
          <w:iCs/>
          <w:sz w:val="32"/>
          <w:szCs w:val="32"/>
          <w:vertAlign w:val="superscript"/>
          <w:lang w:val="en-GB"/>
        </w:rPr>
        <w:t xml:space="preserve"> </w:t>
      </w:r>
      <w:r w:rsidR="00F13C72" w:rsidRPr="007246CE"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  <w:t xml:space="preserve">Workshop on Isotope </w:t>
      </w:r>
      <w:r w:rsidR="002D2F75" w:rsidRPr="007246CE"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  <w:t xml:space="preserve">Federal </w:t>
      </w:r>
      <w:r w:rsidR="00F13C72" w:rsidRPr="007246CE"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  <w:t>Supply and Demand</w:t>
      </w:r>
    </w:p>
    <w:p w:rsidR="00F13C72" w:rsidRDefault="008254C2" w:rsidP="008254C2">
      <w:pPr>
        <w:tabs>
          <w:tab w:val="center" w:pos="4396"/>
          <w:tab w:val="left" w:pos="5881"/>
        </w:tabs>
        <w:ind w:right="567"/>
        <w:rPr>
          <w:rFonts w:ascii="Times New Roman" w:hAnsi="Times New Roman"/>
          <w:b/>
        </w:rPr>
      </w:pPr>
      <w:r w:rsidRPr="00B8671D">
        <w:rPr>
          <w:rFonts w:ascii="Times New Roman" w:hAnsi="Times New Roman"/>
          <w:b/>
        </w:rPr>
        <w:tab/>
      </w:r>
      <w:r w:rsidR="00435C97">
        <w:rPr>
          <w:rFonts w:ascii="Times New Roman" w:hAnsi="Times New Roman"/>
          <w:b/>
        </w:rPr>
        <w:t>Thurs</w:t>
      </w:r>
      <w:r w:rsidR="00C9132F">
        <w:rPr>
          <w:rFonts w:ascii="Times New Roman" w:hAnsi="Times New Roman"/>
          <w:b/>
        </w:rPr>
        <w:t>d</w:t>
      </w:r>
      <w:r w:rsidR="00A34BCC">
        <w:rPr>
          <w:rFonts w:ascii="Times New Roman" w:hAnsi="Times New Roman"/>
          <w:b/>
        </w:rPr>
        <w:t xml:space="preserve">ay, </w:t>
      </w:r>
      <w:r w:rsidR="00C9132F">
        <w:rPr>
          <w:rFonts w:ascii="Times New Roman" w:hAnsi="Times New Roman"/>
          <w:b/>
        </w:rPr>
        <w:t xml:space="preserve">November </w:t>
      </w:r>
      <w:r w:rsidR="00435C97">
        <w:rPr>
          <w:rFonts w:ascii="Times New Roman" w:hAnsi="Times New Roman"/>
          <w:b/>
        </w:rPr>
        <w:t>15</w:t>
      </w:r>
      <w:r w:rsidRPr="00B8671D">
        <w:rPr>
          <w:rFonts w:ascii="Times New Roman" w:hAnsi="Times New Roman"/>
          <w:b/>
        </w:rPr>
        <w:t>, 201</w:t>
      </w:r>
      <w:r w:rsidR="00FE74AF">
        <w:rPr>
          <w:rFonts w:ascii="Times New Roman" w:hAnsi="Times New Roman"/>
          <w:b/>
        </w:rPr>
        <w:t>8</w:t>
      </w:r>
      <w:r w:rsidRPr="00B8671D">
        <w:rPr>
          <w:rFonts w:ascii="Times New Roman" w:hAnsi="Times New Roman"/>
          <w:b/>
        </w:rPr>
        <w:tab/>
      </w:r>
    </w:p>
    <w:p w:rsidR="00050077" w:rsidRDefault="00435C97" w:rsidP="00050077">
      <w:pPr>
        <w:ind w:righ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Bethesda North Marriott Hotel, </w:t>
      </w:r>
      <w:r w:rsidR="007E67C2">
        <w:rPr>
          <w:rFonts w:ascii="Times New Roman" w:hAnsi="Times New Roman"/>
          <w:b/>
        </w:rPr>
        <w:t xml:space="preserve">North </w:t>
      </w:r>
      <w:r w:rsidR="004E0544">
        <w:rPr>
          <w:rFonts w:ascii="Times New Roman" w:hAnsi="Times New Roman"/>
          <w:b/>
        </w:rPr>
        <w:t>Bethesda, Maryland</w:t>
      </w:r>
    </w:p>
    <w:p w:rsidR="003A2446" w:rsidRDefault="003A2446" w:rsidP="00050077">
      <w:pPr>
        <w:ind w:right="567"/>
        <w:jc w:val="center"/>
        <w:rPr>
          <w:rFonts w:ascii="Times New Roman" w:hAnsi="Times New Roman"/>
          <w:b/>
        </w:rPr>
      </w:pP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line="360" w:lineRule="auto"/>
        <w:ind w:right="567"/>
        <w:jc w:val="center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REGISTRATION FORM</w:t>
      </w:r>
    </w:p>
    <w:p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7246CE" w:rsidRDefault="00F13C72" w:rsidP="00F13C72">
      <w:pPr>
        <w:ind w:right="567"/>
        <w:rPr>
          <w:rFonts w:ascii="Times New Roman" w:eastAsia="MS Mincho" w:hAnsi="Times New Roman"/>
          <w:b/>
          <w:iCs/>
          <w:lang w:val="en-GB"/>
        </w:rPr>
      </w:pPr>
      <w:r w:rsidRPr="007246CE">
        <w:rPr>
          <w:rFonts w:ascii="Times New Roman" w:hAnsi="Times New Roman"/>
          <w:b/>
          <w:lang w:val="en-GB"/>
        </w:rPr>
        <w:t xml:space="preserve">Please return </w:t>
      </w:r>
      <w:r w:rsidR="00FE74AF">
        <w:rPr>
          <w:rFonts w:ascii="Times New Roman" w:hAnsi="Times New Roman"/>
          <w:b/>
          <w:lang w:val="en-GB"/>
        </w:rPr>
        <w:t>as soon as possible, but no later than</w:t>
      </w:r>
      <w:r w:rsidRPr="007246CE">
        <w:rPr>
          <w:rFonts w:ascii="Times New Roman" w:eastAsia="MS Mincho" w:hAnsi="Times New Roman"/>
          <w:b/>
          <w:iCs/>
          <w:lang w:val="en-GB"/>
        </w:rPr>
        <w:t xml:space="preserve"> </w:t>
      </w:r>
      <w:r w:rsidR="000D0DB0">
        <w:rPr>
          <w:rFonts w:ascii="Times New Roman" w:eastAsia="MS Mincho" w:hAnsi="Times New Roman"/>
          <w:b/>
          <w:iCs/>
          <w:lang w:val="en-GB"/>
        </w:rPr>
        <w:t>November 9</w:t>
      </w:r>
      <w:r w:rsidR="007246CE" w:rsidRPr="007246CE">
        <w:rPr>
          <w:rFonts w:ascii="Times New Roman" w:eastAsia="MS Mincho" w:hAnsi="Times New Roman"/>
          <w:b/>
          <w:iCs/>
          <w:lang w:val="en-GB"/>
        </w:rPr>
        <w:t>, 2018</w:t>
      </w:r>
    </w:p>
    <w:p w:rsidR="00F13C72" w:rsidRPr="00B8671D" w:rsidRDefault="00F13C72" w:rsidP="00F13C72">
      <w:pPr>
        <w:ind w:right="567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Fax:  301-903-3833</w:t>
      </w: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  <w:r w:rsidRPr="00B8671D">
        <w:rPr>
          <w:rFonts w:ascii="Times New Roman" w:hAnsi="Times New Roman"/>
          <w:lang w:val="en-GB"/>
        </w:rPr>
        <w:t>E-mail to:</w:t>
      </w:r>
      <w:r w:rsidR="00761963" w:rsidRPr="00B8671D">
        <w:rPr>
          <w:rFonts w:ascii="Times New Roman" w:hAnsi="Times New Roman"/>
          <w:lang w:val="en-GB"/>
        </w:rPr>
        <w:t xml:space="preserve">  </w:t>
      </w:r>
      <w:hyperlink r:id="rId11" w:history="1">
        <w:r w:rsidR="00A31B66" w:rsidRPr="006231D2">
          <w:rPr>
            <w:rStyle w:val="Hyperlink"/>
            <w:rFonts w:ascii="Times New Roman" w:hAnsi="Times New Roman"/>
            <w:lang w:val="en-GB"/>
          </w:rPr>
          <w:t>SC.IsotopeWorkshop@science.doe.gov</w:t>
        </w:r>
      </w:hyperlink>
    </w:p>
    <w:p w:rsidR="00F13C72" w:rsidRPr="00B8671D" w:rsidRDefault="00F13C72" w:rsidP="00F13C72">
      <w:pPr>
        <w:spacing w:line="360" w:lineRule="auto"/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spacing w:line="360" w:lineRule="auto"/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NAME: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……………………………………………………………………………………</w:t>
      </w:r>
    </w:p>
    <w:p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caps/>
          <w:lang w:val="en-GB"/>
        </w:rPr>
        <w:t>Organization</w:t>
      </w:r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</w:t>
      </w:r>
    </w:p>
    <w:p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ADDRESS: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</w:t>
      </w:r>
    </w:p>
    <w:p w:rsidR="00F13C72" w:rsidRPr="00B8671D" w:rsidRDefault="00F13C72" w:rsidP="00F13C72">
      <w:pPr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left" w:pos="2880"/>
          <w:tab w:val="left" w:pos="50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TEL:   …………………………………….</w:t>
      </w:r>
      <w:r w:rsidRPr="00B8671D">
        <w:rPr>
          <w:rFonts w:ascii="Times New Roman" w:hAnsi="Times New Roman"/>
          <w:b/>
          <w:bCs/>
          <w:iCs/>
          <w:lang w:val="en-GB"/>
        </w:rPr>
        <w:tab/>
        <w:t>FAX: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………………………………….</w:t>
      </w:r>
    </w:p>
    <w:p w:rsidR="00F13C72" w:rsidRPr="00B8671D" w:rsidRDefault="00F13C72" w:rsidP="00F13C72">
      <w:pPr>
        <w:tabs>
          <w:tab w:val="left" w:pos="2880"/>
          <w:tab w:val="left" w:pos="3600"/>
          <w:tab w:val="left" w:pos="59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E-MAIL: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</w:t>
      </w:r>
    </w:p>
    <w:p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 xml:space="preserve">SPECIAL NEEDS: 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……………………………….……………………....……………</w:t>
      </w:r>
    </w:p>
    <w:p w:rsidR="00F13C72" w:rsidRPr="00B8671D" w:rsidRDefault="00F13C72" w:rsidP="00F13C72">
      <w:pPr>
        <w:ind w:left="567" w:right="567" w:firstLine="284"/>
        <w:rPr>
          <w:rFonts w:ascii="Times New Roman" w:hAnsi="Times New Roman"/>
          <w:lang w:val="en-GB"/>
        </w:rPr>
      </w:pPr>
    </w:p>
    <w:p w:rsidR="00F13C72" w:rsidRPr="00B8671D" w:rsidRDefault="00F13C72" w:rsidP="00F13C72">
      <w:pPr>
        <w:ind w:left="567" w:right="567" w:firstLine="284"/>
        <w:rPr>
          <w:rFonts w:ascii="Times New Roman" w:hAnsi="Times New Roman"/>
          <w:lang w:val="en-GB"/>
        </w:rPr>
      </w:pPr>
    </w:p>
    <w:p w:rsidR="00F13C72" w:rsidRPr="00B8671D" w:rsidRDefault="00F13C72" w:rsidP="00F13C72">
      <w:pPr>
        <w:ind w:right="567"/>
        <w:rPr>
          <w:rFonts w:ascii="Times New Roman" w:hAnsi="Times New Roman"/>
          <w:b/>
          <w:lang w:val="en-GB"/>
        </w:rPr>
      </w:pPr>
      <w:r w:rsidRPr="00B8671D">
        <w:rPr>
          <w:rFonts w:ascii="Times New Roman" w:hAnsi="Times New Roman"/>
          <w:b/>
          <w:lang w:val="en-GB"/>
        </w:rPr>
        <w:t xml:space="preserve">Will you be attending the Workshop on </w:t>
      </w:r>
      <w:r w:rsidR="00447C03">
        <w:rPr>
          <w:rFonts w:ascii="Times New Roman" w:hAnsi="Times New Roman"/>
          <w:b/>
          <w:lang w:val="en-GB"/>
        </w:rPr>
        <w:t xml:space="preserve">November </w:t>
      </w:r>
      <w:r w:rsidR="00D5632E">
        <w:rPr>
          <w:rFonts w:ascii="Times New Roman" w:hAnsi="Times New Roman"/>
          <w:b/>
          <w:lang w:val="en-GB"/>
        </w:rPr>
        <w:t>15</w:t>
      </w:r>
      <w:r w:rsidR="00A34BCC">
        <w:rPr>
          <w:rFonts w:ascii="Times New Roman" w:hAnsi="Times New Roman"/>
          <w:b/>
          <w:lang w:val="en-GB"/>
        </w:rPr>
        <w:t>, 201</w:t>
      </w:r>
      <w:r w:rsidR="00D5632E">
        <w:rPr>
          <w:rFonts w:ascii="Times New Roman" w:hAnsi="Times New Roman"/>
          <w:b/>
          <w:lang w:val="en-GB"/>
        </w:rPr>
        <w:t>8</w:t>
      </w:r>
      <w:r w:rsidR="00E66EAB">
        <w:rPr>
          <w:rFonts w:ascii="Times New Roman" w:hAnsi="Times New Roman"/>
          <w:b/>
          <w:lang w:val="en-GB"/>
        </w:rPr>
        <w:t>?</w:t>
      </w:r>
    </w:p>
    <w:p w:rsidR="00F13C72" w:rsidRPr="00B8671D" w:rsidRDefault="00F13C72" w:rsidP="00F13C72">
      <w:pPr>
        <w:ind w:right="567"/>
        <w:rPr>
          <w:rFonts w:ascii="Times New Roman" w:hAnsi="Times New Roman"/>
          <w:b/>
          <w:lang w:val="en-GB"/>
        </w:rPr>
      </w:pPr>
    </w:p>
    <w:p w:rsidR="00DD0947" w:rsidRDefault="00F13C72" w:rsidP="00F13C72">
      <w:pPr>
        <w:ind w:right="562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Yes</w:t>
      </w:r>
      <w:r w:rsidRPr="00B8671D">
        <w:rPr>
          <w:rFonts w:ascii="Times New Roman" w:hAnsi="Times New Roman"/>
          <w:lang w:val="en-GB"/>
        </w:rPr>
        <w:tab/>
      </w:r>
      <w:r w:rsidRPr="00B8671D">
        <w:rPr>
          <w:rFonts w:ascii="Times New Roman" w:hAnsi="Times New Roman"/>
          <w:lang w:val="en-GB"/>
        </w:rPr>
        <w:tab/>
      </w:r>
      <w:r w:rsidRPr="00B8671D">
        <w:rPr>
          <w:rFonts w:ascii="Times New Roman" w:hAnsi="Times New Roman"/>
          <w:lang w:val="en-GB"/>
        </w:rPr>
        <w:tab/>
      </w:r>
    </w:p>
    <w:p w:rsidR="00F13C72" w:rsidRPr="00B8671D" w:rsidRDefault="00F13C72" w:rsidP="00F13C72">
      <w:pPr>
        <w:ind w:right="562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No</w:t>
      </w:r>
    </w:p>
    <w:p w:rsidR="00F13C72" w:rsidRDefault="00F13C72" w:rsidP="00F13C72">
      <w:pPr>
        <w:ind w:left="720" w:right="562" w:hanging="720"/>
        <w:jc w:val="both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No, but I would like to receive further information about the workshop or future events</w:t>
      </w:r>
      <w:r w:rsidR="006F0A37">
        <w:rPr>
          <w:rFonts w:ascii="Times New Roman" w:hAnsi="Times New Roman"/>
          <w:lang w:val="en-GB"/>
        </w:rPr>
        <w:t>.</w:t>
      </w:r>
    </w:p>
    <w:p w:rsidR="00720D01" w:rsidRPr="00B8671D" w:rsidRDefault="00720D01" w:rsidP="00F13C72">
      <w:pPr>
        <w:ind w:left="720" w:right="562" w:hanging="720"/>
        <w:jc w:val="both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>
        <w:rPr>
          <w:rFonts w:ascii="Times New Roman" w:hAnsi="Times New Roman"/>
          <w:lang w:val="en-GB"/>
        </w:rPr>
        <w:tab/>
        <w:t>Yes, and I would be interested in making a brief presentation at the workshop about my Agency’s demand and/or supply of isotopes; or about a concern my Agency has on the supply/demand of an isotope.</w:t>
      </w:r>
    </w:p>
    <w:p w:rsidR="00F13C72" w:rsidRPr="00B8671D" w:rsidRDefault="00F13C72" w:rsidP="00F13C72">
      <w:pPr>
        <w:ind w:right="567"/>
        <w:rPr>
          <w:rFonts w:ascii="Times New Roman" w:hAnsi="Times New Roman"/>
          <w:lang w:val="en-GB"/>
        </w:rPr>
      </w:pPr>
    </w:p>
    <w:p w:rsidR="002926F6" w:rsidRPr="00B8671D" w:rsidRDefault="002926F6" w:rsidP="002926F6">
      <w:pPr>
        <w:rPr>
          <w:rFonts w:ascii="Arial" w:hAnsi="Arial" w:cs="Arial"/>
          <w:b/>
          <w:bCs/>
          <w:color w:val="686868"/>
        </w:rPr>
      </w:pPr>
    </w:p>
    <w:p w:rsidR="003E7D87" w:rsidRPr="00B8671D" w:rsidRDefault="002926F6" w:rsidP="002926F6">
      <w:pPr>
        <w:rPr>
          <w:rFonts w:ascii="Times New Roman" w:hAnsi="Times New Roman"/>
        </w:rPr>
      </w:pPr>
      <w:r w:rsidRPr="00B8671D">
        <w:rPr>
          <w:rFonts w:ascii="Arial" w:hAnsi="Arial" w:cs="Arial"/>
          <w:b/>
          <w:bCs/>
          <w:color w:val="686868"/>
        </w:rPr>
        <w:t xml:space="preserve">Workshop Web Site:  </w:t>
      </w:r>
      <w:hyperlink r:id="rId12" w:history="1">
        <w:r w:rsidR="007629C1" w:rsidRPr="00273890">
          <w:rPr>
            <w:rStyle w:val="Hyperlink"/>
            <w:rFonts w:ascii="Arial" w:hAnsi="Arial" w:cs="Arial"/>
            <w:b/>
            <w:bCs/>
          </w:rPr>
          <w:t>Workshop on Isotope Federal Supply and Demand</w:t>
        </w:r>
      </w:hyperlink>
    </w:p>
    <w:sectPr w:rsidR="003E7D87" w:rsidRPr="00B8671D" w:rsidSect="00EA1137">
      <w:pgSz w:w="12240" w:h="15840"/>
      <w:pgMar w:top="432" w:right="1080" w:bottom="288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753" w:rsidRDefault="00436753"/>
  </w:endnote>
  <w:endnote w:type="continuationSeparator" w:id="0">
    <w:p w:rsidR="00436753" w:rsidRDefault="004367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JHNH+TimesNewRoman,Bold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753" w:rsidRDefault="00436753"/>
  </w:footnote>
  <w:footnote w:type="continuationSeparator" w:id="0">
    <w:p w:rsidR="00436753" w:rsidRDefault="0043675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5D"/>
    <w:rsid w:val="000110BE"/>
    <w:rsid w:val="00047CEA"/>
    <w:rsid w:val="00050077"/>
    <w:rsid w:val="00076285"/>
    <w:rsid w:val="00087162"/>
    <w:rsid w:val="000B78D8"/>
    <w:rsid w:val="000D0DB0"/>
    <w:rsid w:val="000F6ED3"/>
    <w:rsid w:val="001078DD"/>
    <w:rsid w:val="001458B0"/>
    <w:rsid w:val="001C54E5"/>
    <w:rsid w:val="001E536A"/>
    <w:rsid w:val="001F7515"/>
    <w:rsid w:val="00243E25"/>
    <w:rsid w:val="00250409"/>
    <w:rsid w:val="00273890"/>
    <w:rsid w:val="002926F6"/>
    <w:rsid w:val="002D2F75"/>
    <w:rsid w:val="003009D7"/>
    <w:rsid w:val="003158B3"/>
    <w:rsid w:val="0033465F"/>
    <w:rsid w:val="003A2446"/>
    <w:rsid w:val="003E7D87"/>
    <w:rsid w:val="003F235B"/>
    <w:rsid w:val="00422D24"/>
    <w:rsid w:val="00435C97"/>
    <w:rsid w:val="00436753"/>
    <w:rsid w:val="00447C03"/>
    <w:rsid w:val="00487957"/>
    <w:rsid w:val="004A37AB"/>
    <w:rsid w:val="004E0544"/>
    <w:rsid w:val="005D2BFB"/>
    <w:rsid w:val="005E0E0A"/>
    <w:rsid w:val="005F59B8"/>
    <w:rsid w:val="006231D2"/>
    <w:rsid w:val="006531FF"/>
    <w:rsid w:val="006565DA"/>
    <w:rsid w:val="006B6BC0"/>
    <w:rsid w:val="006F0A37"/>
    <w:rsid w:val="006F68B8"/>
    <w:rsid w:val="00720D01"/>
    <w:rsid w:val="007246CE"/>
    <w:rsid w:val="0073234C"/>
    <w:rsid w:val="00745C73"/>
    <w:rsid w:val="00761963"/>
    <w:rsid w:val="007629C1"/>
    <w:rsid w:val="00790F4B"/>
    <w:rsid w:val="007C0826"/>
    <w:rsid w:val="007E67C2"/>
    <w:rsid w:val="00803173"/>
    <w:rsid w:val="00803D5D"/>
    <w:rsid w:val="008068D7"/>
    <w:rsid w:val="00807485"/>
    <w:rsid w:val="008254C2"/>
    <w:rsid w:val="00834D0C"/>
    <w:rsid w:val="008C3CB4"/>
    <w:rsid w:val="00910786"/>
    <w:rsid w:val="009342B1"/>
    <w:rsid w:val="00966A05"/>
    <w:rsid w:val="009D3044"/>
    <w:rsid w:val="009E240A"/>
    <w:rsid w:val="00A31B66"/>
    <w:rsid w:val="00A34BCC"/>
    <w:rsid w:val="00A62BFC"/>
    <w:rsid w:val="00AC533B"/>
    <w:rsid w:val="00B6149E"/>
    <w:rsid w:val="00B8671D"/>
    <w:rsid w:val="00BC6E35"/>
    <w:rsid w:val="00C0698C"/>
    <w:rsid w:val="00C27352"/>
    <w:rsid w:val="00C30F33"/>
    <w:rsid w:val="00C9132F"/>
    <w:rsid w:val="00CA50AD"/>
    <w:rsid w:val="00CF26C0"/>
    <w:rsid w:val="00D3228F"/>
    <w:rsid w:val="00D36993"/>
    <w:rsid w:val="00D509D2"/>
    <w:rsid w:val="00D5632E"/>
    <w:rsid w:val="00D6594F"/>
    <w:rsid w:val="00D962E3"/>
    <w:rsid w:val="00DD0947"/>
    <w:rsid w:val="00DE5FD4"/>
    <w:rsid w:val="00E14FFE"/>
    <w:rsid w:val="00E2765B"/>
    <w:rsid w:val="00E66EAB"/>
    <w:rsid w:val="00E74A11"/>
    <w:rsid w:val="00EA1137"/>
    <w:rsid w:val="00EA5929"/>
    <w:rsid w:val="00EB04B4"/>
    <w:rsid w:val="00F03175"/>
    <w:rsid w:val="00F1275D"/>
    <w:rsid w:val="00F13C72"/>
    <w:rsid w:val="00F850A7"/>
    <w:rsid w:val="00F86E3E"/>
    <w:rsid w:val="00FE74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25A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03D5D"/>
    <w:pPr>
      <w:keepNext/>
      <w:numPr>
        <w:ilvl w:val="1"/>
        <w:numId w:val="1"/>
      </w:numPr>
      <w:shd w:val="clear" w:color="auto" w:fill="D9D9D9"/>
      <w:tabs>
        <w:tab w:val="left" w:pos="0"/>
      </w:tabs>
      <w:suppressAutoHyphens/>
      <w:ind w:left="-720"/>
      <w:jc w:val="center"/>
      <w:outlineLvl w:val="1"/>
    </w:pPr>
    <w:rPr>
      <w:rFonts w:ascii="Times New Roman" w:eastAsia="Times New Roman" w:hAnsi="Times New Roman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3D5D"/>
    <w:pPr>
      <w:widowControl w:val="0"/>
      <w:autoSpaceDE w:val="0"/>
      <w:autoSpaceDN w:val="0"/>
      <w:adjustRightInd w:val="0"/>
    </w:pPr>
    <w:rPr>
      <w:rFonts w:ascii="CHJHNH+TimesNewRoman,Bold" w:hAnsi="CHJHNH+TimesNewRoman,Bold" w:cs="CHJHNH+TimesNewRoman,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803D5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03D5D"/>
    <w:rPr>
      <w:rFonts w:ascii="Times New Roman" w:eastAsia="Times New Roman" w:hAnsi="Times New Roman" w:cs="Times New Roman"/>
      <w:szCs w:val="20"/>
      <w:shd w:val="clear" w:color="auto" w:fill="D9D9D9"/>
      <w:lang w:val="en-GB" w:eastAsia="ar-SA"/>
    </w:rPr>
  </w:style>
  <w:style w:type="table" w:styleId="TableGrid">
    <w:name w:val="Table Grid"/>
    <w:basedOn w:val="TableNormal"/>
    <w:rsid w:val="00C047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1026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6CE"/>
  </w:style>
  <w:style w:type="paragraph" w:styleId="Footer">
    <w:name w:val="footer"/>
    <w:basedOn w:val="Normal"/>
    <w:link w:val="FooterChar"/>
    <w:uiPriority w:val="99"/>
    <w:unhideWhenUsed/>
    <w:rsid w:val="001026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6CE"/>
  </w:style>
  <w:style w:type="character" w:customStyle="1" w:styleId="rwrro">
    <w:name w:val="rwrro"/>
    <w:basedOn w:val="DefaultParagraphFont"/>
    <w:rsid w:val="00823429"/>
  </w:style>
  <w:style w:type="paragraph" w:styleId="BalloonText">
    <w:name w:val="Balloon Text"/>
    <w:basedOn w:val="Normal"/>
    <w:link w:val="BalloonTextChar"/>
    <w:uiPriority w:val="99"/>
    <w:semiHidden/>
    <w:unhideWhenUsed/>
    <w:rsid w:val="00087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1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7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3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35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352"/>
    <w:rPr>
      <w:b/>
      <w:bCs/>
    </w:rPr>
  </w:style>
  <w:style w:type="paragraph" w:styleId="Revision">
    <w:name w:val="Revision"/>
    <w:hidden/>
    <w:uiPriority w:val="71"/>
    <w:rsid w:val="00EB04B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14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cience.energy.gov/np/community-resources/workshops/2018-workshop-on-isotope-federal-supply-and-deman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C.IsotopeWorkshop@science.doe.gov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4681B9AA</Template>
  <TotalTime>0</TotalTime>
  <Pages>2</Pages>
  <Words>126</Words>
  <Characters>1046</Characters>
  <Application>Microsoft Office Word</Application>
  <DocSecurity>4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2018-10-22T19:27:00Z</dcterms:created>
  <dcterms:modified xsi:type="dcterms:W3CDTF">2018-10-22T19:27:00Z</dcterms:modified>
</cp:coreProperties>
</file>